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C2384" w:rsidRDefault="003C2384" w:rsidP="003C2384">
      <w:pPr>
        <w:jc w:val="center"/>
      </w:pPr>
      <w:r>
        <w:rPr>
          <w:b/>
          <w:sz w:val="32"/>
        </w:rPr>
        <w:t>Allergy Information and Emergency Contact Form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Dear Parent/Carer,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 xml:space="preserve">In light of the new legislation around </w:t>
      </w:r>
      <w:r w:rsidRPr="003C2384">
        <w:rPr>
          <w:rFonts w:ascii="Segoe UI" w:hAnsi="Segoe UI" w:cs="Segoe UI"/>
          <w:b/>
        </w:rPr>
        <w:t>Benedict’s Law and allergies in schools</w:t>
      </w:r>
      <w:r w:rsidRPr="006F188A">
        <w:rPr>
          <w:rFonts w:ascii="Segoe UI" w:hAnsi="Segoe UI" w:cs="Segoe UI"/>
        </w:rPr>
        <w:t xml:space="preserve"> we are updating the information we hold on the children so we can maintain a current Allergens </w:t>
      </w:r>
      <w:r>
        <w:rPr>
          <w:rFonts w:ascii="Segoe UI" w:hAnsi="Segoe UI" w:cs="Segoe UI"/>
        </w:rPr>
        <w:t>R</w:t>
      </w:r>
      <w:r w:rsidRPr="006F188A">
        <w:rPr>
          <w:rFonts w:ascii="Segoe UI" w:hAnsi="Segoe UI" w:cs="Segoe UI"/>
        </w:rPr>
        <w:t>egister for school.</w:t>
      </w:r>
      <w:r>
        <w:rPr>
          <w:rFonts w:ascii="Segoe UI" w:hAnsi="Segoe UI" w:cs="Segoe UI"/>
        </w:rPr>
        <w:t xml:space="preserve"> </w:t>
      </w:r>
      <w:r w:rsidRPr="006F188A">
        <w:rPr>
          <w:rFonts w:ascii="Segoe UI" w:hAnsi="Segoe UI" w:cs="Segoe UI"/>
        </w:rPr>
        <w:t>To help us keep all children safe and provide appropriate care, please complete this form if your child has any allergies</w:t>
      </w:r>
      <w:r>
        <w:rPr>
          <w:rFonts w:ascii="Segoe UI" w:hAnsi="Segoe UI" w:cs="Segoe UI"/>
        </w:rPr>
        <w:t xml:space="preserve"> (including to medication)</w:t>
      </w:r>
      <w:r w:rsidRPr="006F188A">
        <w:rPr>
          <w:rFonts w:ascii="Segoe UI" w:hAnsi="Segoe UI" w:cs="Segoe UI"/>
        </w:rPr>
        <w:t>, intolerances, dietary requirements, or requires medication.</w:t>
      </w:r>
    </w:p>
    <w:p w:rsidR="003C2384" w:rsidRPr="00C46703" w:rsidRDefault="003C2384" w:rsidP="003C2384">
      <w:pPr>
        <w:rPr>
          <w:rFonts w:ascii="Segoe UI" w:hAnsi="Segoe UI" w:cs="Segoe UI"/>
          <w:b/>
        </w:rPr>
      </w:pPr>
      <w:r w:rsidRPr="00C46703">
        <w:rPr>
          <w:rFonts w:ascii="Segoe UI" w:hAnsi="Segoe UI" w:cs="Segoe UI"/>
          <w:b/>
        </w:rPr>
        <w:t>If your child has no allergies please fill in the details for the child and record no allergies underneath with your signature and return to school.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  <w:b/>
        </w:rPr>
        <w:t>Child's Details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Child's Full Name: ___________________________</w:t>
      </w:r>
      <w:r>
        <w:rPr>
          <w:rFonts w:ascii="Segoe UI" w:hAnsi="Segoe UI" w:cs="Segoe UI"/>
        </w:rPr>
        <w:t xml:space="preserve"> </w:t>
      </w:r>
      <w:r w:rsidRPr="006F188A">
        <w:rPr>
          <w:rFonts w:ascii="Segoe UI" w:hAnsi="Segoe UI" w:cs="Segoe UI"/>
        </w:rPr>
        <w:t>Date of Birth: _______________________________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Age: _______________________________________</w:t>
      </w:r>
      <w:r>
        <w:rPr>
          <w:rFonts w:ascii="Segoe UI" w:hAnsi="Segoe UI" w:cs="Segoe UI"/>
        </w:rPr>
        <w:t xml:space="preserve">    </w:t>
      </w:r>
      <w:r w:rsidRPr="006F188A">
        <w:rPr>
          <w:rFonts w:ascii="Segoe UI" w:hAnsi="Segoe UI" w:cs="Segoe UI"/>
        </w:rPr>
        <w:t>Class/Year Group: ___________________________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My child has no allergies:_____________________________________________________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  <w:b/>
        </w:rPr>
        <w:t>Allergy Information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1. What allergy/allergies does your child have? What are the causes of the allergy?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______________________________________________________________________________________________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2. What symptoms does your child experience when exposed to the allergen(s)?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______________________________________________________________________________________________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3. How severe is the allergy?  Mild / Moderate / Severe / Life-threatening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Additional details: ______________________________________________________________________________________________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4. Has your child ever had an anaphylactic reaction? Yes / No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Details: __________________________________________________________________________</w:t>
      </w:r>
      <w:r>
        <w:rPr>
          <w:rFonts w:ascii="Segoe UI" w:hAnsi="Segoe UI" w:cs="Segoe UI"/>
        </w:rPr>
        <w:t>_______</w:t>
      </w:r>
    </w:p>
    <w:p w:rsidR="003C2384" w:rsidRDefault="003C2384" w:rsidP="003C2384">
      <w:pPr>
        <w:rPr>
          <w:rFonts w:ascii="Segoe UI" w:hAnsi="Segoe UI" w:cs="Segoe UI"/>
          <w:b/>
        </w:rPr>
      </w:pP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  <w:b/>
        </w:rPr>
        <w:t>Medication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5. Does your child require medication? Yes / No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Name of medication: _______________________________________________________________________________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Dosage: ___________________________________________________________________________________________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Administration instructions: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______________________________________________________________________________________________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6. Does your child carry an adrenaline auto-injector (EpiPen/</w:t>
      </w:r>
      <w:proofErr w:type="spellStart"/>
      <w:r w:rsidRPr="006F188A">
        <w:rPr>
          <w:rFonts w:ascii="Segoe UI" w:hAnsi="Segoe UI" w:cs="Segoe UI"/>
        </w:rPr>
        <w:t>Jext</w:t>
      </w:r>
      <w:proofErr w:type="spellEnd"/>
      <w:r w:rsidRPr="006F188A">
        <w:rPr>
          <w:rFonts w:ascii="Segoe UI" w:hAnsi="Segoe UI" w:cs="Segoe UI"/>
        </w:rPr>
        <w:t>/</w:t>
      </w:r>
      <w:proofErr w:type="spellStart"/>
      <w:r w:rsidRPr="006F188A">
        <w:rPr>
          <w:rFonts w:ascii="Segoe UI" w:hAnsi="Segoe UI" w:cs="Segoe UI"/>
        </w:rPr>
        <w:t>Emerade</w:t>
      </w:r>
      <w:proofErr w:type="spellEnd"/>
      <w:r w:rsidRPr="006F188A">
        <w:rPr>
          <w:rFonts w:ascii="Segoe UI" w:hAnsi="Segoe UI" w:cs="Segoe UI"/>
        </w:rPr>
        <w:t>)? Yes / No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  <w:b/>
        </w:rPr>
        <w:t>Dietary Requirements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7. Foods to avoid: _____________________________________________________________________________________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8. Safe alternatives: __________________________________________________________________________________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  <w:b/>
        </w:rPr>
        <w:t>Additional Information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Please provide any further information that may help staff support your child safely: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______________________________________________________________________________________________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______________________________________________________________________________________________</w:t>
      </w:r>
    </w:p>
    <w:p w:rsidR="003C2384" w:rsidRPr="006F188A" w:rsidRDefault="003C2384" w:rsidP="003C2384">
      <w:pPr>
        <w:spacing w:after="0"/>
        <w:rPr>
          <w:rFonts w:ascii="Segoe UI" w:hAnsi="Segoe UI" w:cs="Segoe UI"/>
        </w:rPr>
      </w:pPr>
      <w:r w:rsidRPr="006F188A">
        <w:rPr>
          <w:rFonts w:ascii="Segoe UI" w:hAnsi="Segoe UI" w:cs="Segoe UI"/>
          <w:b/>
        </w:rPr>
        <w:t>Emergency Contact Information</w:t>
      </w:r>
    </w:p>
    <w:p w:rsidR="003C2384" w:rsidRPr="006F188A" w:rsidRDefault="003C2384" w:rsidP="003C2384">
      <w:pPr>
        <w:spacing w:after="0"/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Primary Emergency Contact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Name: ____________________ ______________________Relationship: _________________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Home Number: ___________________________ Mobile: ________________________________________</w:t>
      </w:r>
    </w:p>
    <w:p w:rsidR="003C2384" w:rsidRPr="006F188A" w:rsidRDefault="003C2384" w:rsidP="003C2384">
      <w:pPr>
        <w:spacing w:after="0"/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Secondary Emergency Contact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Name: _______________________________________ Relationship: _________________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Home Number: ____________________________ Mobile: _______________________________________</w:t>
      </w:r>
    </w:p>
    <w:p w:rsidR="003C2384" w:rsidRDefault="003C2384" w:rsidP="003C2384">
      <w:pPr>
        <w:spacing w:after="0"/>
        <w:rPr>
          <w:rFonts w:ascii="Segoe UI" w:hAnsi="Segoe UI" w:cs="Segoe UI"/>
        </w:rPr>
      </w:pPr>
      <w:r w:rsidRPr="006F188A">
        <w:rPr>
          <w:rFonts w:ascii="Segoe UI" w:hAnsi="Segoe UI" w:cs="Segoe UI"/>
          <w:b/>
        </w:rPr>
        <w:t>Parent/Carer Details</w:t>
      </w:r>
    </w:p>
    <w:p w:rsidR="003C2384" w:rsidRPr="006F188A" w:rsidRDefault="003C2384" w:rsidP="003C2384">
      <w:pPr>
        <w:spacing w:after="0"/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I confirm the information provided is accurate and I will inform the school of any changes.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Signature: ________________________</w:t>
      </w:r>
    </w:p>
    <w:p w:rsidR="003C2384" w:rsidRPr="006F188A" w:rsidRDefault="003C2384" w:rsidP="003C2384">
      <w:pPr>
        <w:rPr>
          <w:rFonts w:ascii="Segoe UI" w:hAnsi="Segoe UI" w:cs="Segoe UI"/>
        </w:rPr>
      </w:pPr>
      <w:r w:rsidRPr="006F188A">
        <w:rPr>
          <w:rFonts w:ascii="Segoe UI" w:hAnsi="Segoe UI" w:cs="Segoe UI"/>
        </w:rPr>
        <w:t>Date: _____________________________</w:t>
      </w:r>
    </w:p>
    <w:p w:rsidR="003C2384" w:rsidRDefault="003C2384" w:rsidP="001E0ED0"/>
    <w:p w:rsidR="00AE674B" w:rsidRDefault="00934E25" w:rsidP="001E0ED0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3156585</wp:posOffset>
            </wp:positionH>
            <wp:positionV relativeFrom="paragraph">
              <wp:posOffset>6708140</wp:posOffset>
            </wp:positionV>
            <wp:extent cx="655955" cy="6286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2384">
        <w:t>Thank you for your support with updating our records around allergies.</w:t>
      </w:r>
    </w:p>
    <w:p w:rsidR="003C2384" w:rsidRDefault="003C2384" w:rsidP="001E0ED0"/>
    <w:p w:rsidR="003C2384" w:rsidRPr="003C2384" w:rsidRDefault="003C2384" w:rsidP="003C2384">
      <w:pPr>
        <w:autoSpaceDE w:val="0"/>
        <w:autoSpaceDN w:val="0"/>
        <w:adjustRightInd w:val="0"/>
        <w:spacing w:after="0" w:line="240" w:lineRule="auto"/>
        <w:rPr>
          <w:rFonts w:ascii="HfW precursive bold" w:eastAsia="Times New Roman" w:hAnsi="HfW precursive bold" w:cs="HfW precursive bold"/>
          <w:sz w:val="32"/>
          <w:szCs w:val="32"/>
          <w:lang w:eastAsia="en-GB"/>
        </w:rPr>
      </w:pPr>
      <w:r w:rsidRPr="003C2384">
        <w:rPr>
          <w:rFonts w:ascii="HfW precursive bold" w:eastAsia="Times New Roman" w:hAnsi="HfW precursive bold" w:cs="HfW precursive bold"/>
          <w:sz w:val="32"/>
          <w:szCs w:val="32"/>
          <w:lang w:eastAsia="en-GB"/>
        </w:rPr>
        <w:t>Miss Caygi</w:t>
      </w:r>
      <w:r>
        <w:rPr>
          <w:rFonts w:ascii="HfW precursive bold" w:eastAsia="Times New Roman" w:hAnsi="HfW precursive bold" w:cs="HfW precursive bold"/>
          <w:sz w:val="32"/>
          <w:szCs w:val="32"/>
          <w:lang w:eastAsia="en-GB"/>
        </w:rPr>
        <w:t>l</w:t>
      </w:r>
      <w:r w:rsidRPr="003C2384">
        <w:rPr>
          <w:rFonts w:ascii="HfW precursive bold" w:eastAsia="Times New Roman" w:hAnsi="HfW precursive bold" w:cs="HfW precursive bold"/>
          <w:sz w:val="32"/>
          <w:szCs w:val="32"/>
          <w:lang w:eastAsia="en-GB"/>
        </w:rPr>
        <w:t>l</w:t>
      </w:r>
    </w:p>
    <w:p w:rsidR="003C2384" w:rsidRPr="001E0ED0" w:rsidRDefault="00934E25" w:rsidP="003C2384"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4149090</wp:posOffset>
            </wp:positionH>
            <wp:positionV relativeFrom="paragraph">
              <wp:posOffset>386080</wp:posOffset>
            </wp:positionV>
            <wp:extent cx="702945" cy="699135"/>
            <wp:effectExtent l="0" t="0" r="0" b="0"/>
            <wp:wrapTight wrapText="bothSides">
              <wp:wrapPolygon edited="0">
                <wp:start x="0" y="0"/>
                <wp:lineTo x="0" y="21188"/>
                <wp:lineTo x="21073" y="21188"/>
                <wp:lineTo x="21073" y="0"/>
                <wp:lineTo x="0" y="0"/>
              </wp:wrapPolygon>
            </wp:wrapTight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197485</wp:posOffset>
            </wp:positionH>
            <wp:positionV relativeFrom="paragraph">
              <wp:posOffset>505460</wp:posOffset>
            </wp:positionV>
            <wp:extent cx="2283460" cy="446405"/>
            <wp:effectExtent l="0" t="0" r="0" b="0"/>
            <wp:wrapTight wrapText="bothSides">
              <wp:wrapPolygon edited="0">
                <wp:start x="0" y="0"/>
                <wp:lineTo x="0" y="20279"/>
                <wp:lineTo x="21444" y="20279"/>
                <wp:lineTo x="21444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460" cy="44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C2384" w:rsidRPr="001E0ED0" w:rsidSect="00DB4511">
      <w:footerReference w:type="default" r:id="rId13"/>
      <w:headerReference w:type="first" r:id="rId14"/>
      <w:footerReference w:type="first" r:id="rId15"/>
      <w:pgSz w:w="11906" w:h="16838" w:code="9"/>
      <w:pgMar w:top="340" w:right="567" w:bottom="1440" w:left="1134" w:header="397" w:footer="5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7041C" w:rsidRDefault="0037041C">
      <w:r>
        <w:separator/>
      </w:r>
    </w:p>
  </w:endnote>
  <w:endnote w:type="continuationSeparator" w:id="0">
    <w:p w:rsidR="0037041C" w:rsidRDefault="00370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fW precursive bold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95245" w:rsidRDefault="00D95245">
    <w:pPr>
      <w:pStyle w:val="Footer"/>
      <w:jc w:val="center"/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17FFC" w:rsidRDefault="00CE657A" w:rsidP="00417FFC">
    <w:pPr>
      <w:pStyle w:val="Footer"/>
      <w:spacing w:after="0"/>
      <w:rPr>
        <w:sz w:val="18"/>
      </w:rPr>
    </w:pPr>
    <w:r>
      <w:rPr>
        <w:b/>
        <w:bCs/>
        <w:sz w:val="20"/>
      </w:rPr>
      <w:t>H</w:t>
    </w:r>
    <w:r w:rsidR="00FF6460">
      <w:rPr>
        <w:b/>
        <w:bCs/>
        <w:sz w:val="20"/>
      </w:rPr>
      <w:t xml:space="preserve">awes </w:t>
    </w:r>
    <w:r>
      <w:rPr>
        <w:b/>
        <w:bCs/>
        <w:sz w:val="20"/>
      </w:rPr>
      <w:t xml:space="preserve">Primary School </w:t>
    </w:r>
    <w:r w:rsidR="00E70595">
      <w:rPr>
        <w:b/>
        <w:bCs/>
        <w:sz w:val="20"/>
      </w:rPr>
      <w:tab/>
      <w:t xml:space="preserve">   </w:t>
    </w:r>
    <w:r>
      <w:rPr>
        <w:sz w:val="18"/>
      </w:rPr>
      <w:t xml:space="preserve">Hawes | North Yorkshire | DL8 3RQ | Phone 01969 667308 | E-mail </w:t>
    </w:r>
    <w:hyperlink r:id="rId1" w:history="1">
      <w:r w:rsidR="00CD5E8C" w:rsidRPr="002127D8">
        <w:rPr>
          <w:rStyle w:val="Hyperlink"/>
          <w:sz w:val="18"/>
        </w:rPr>
        <w:t>hawes@ycatschools.co.uk</w:t>
      </w:r>
    </w:hyperlink>
    <w:r>
      <w:rPr>
        <w:sz w:val="18"/>
      </w:rPr>
      <w:t xml:space="preserve"> </w:t>
    </w:r>
    <w:r w:rsidR="00E70595">
      <w:rPr>
        <w:sz w:val="18"/>
      </w:rPr>
      <w:t xml:space="preserve"> </w:t>
    </w:r>
    <w:r w:rsidR="008D266D">
      <w:rPr>
        <w:sz w:val="18"/>
      </w:rPr>
      <w:t>|</w:t>
    </w:r>
    <w:r w:rsidR="00E70595">
      <w:rPr>
        <w:sz w:val="18"/>
      </w:rPr>
      <w:t xml:space="preserve">    </w:t>
    </w:r>
  </w:p>
  <w:p w:rsidR="00417FFC" w:rsidRDefault="00417FFC" w:rsidP="00417FFC">
    <w:pPr>
      <w:spacing w:after="0"/>
      <w:rPr>
        <w:rFonts w:cs="Calibri"/>
        <w:color w:val="242424"/>
        <w:shd w:val="clear" w:color="auto" w:fill="FFFFFF"/>
      </w:rPr>
    </w:pPr>
    <w:hyperlink r:id="rId2" w:history="1">
      <w:r w:rsidRPr="005F377D">
        <w:rPr>
          <w:rStyle w:val="Hyperlink"/>
          <w:rFonts w:cs="Calibri"/>
          <w:bdr w:val="none" w:sz="0" w:space="0" w:color="auto" w:frame="1"/>
          <w:shd w:val="clear" w:color="auto" w:fill="FFFFFF"/>
        </w:rPr>
        <w:t>www.hawesprimary.co.uk</w:t>
      </w:r>
    </w:hyperlink>
    <w:r w:rsidRPr="00D0477B">
      <w:rPr>
        <w:rFonts w:cs="Calibri"/>
        <w:color w:val="242424"/>
        <w:shd w:val="clear" w:color="auto" w:fill="FFFFFF"/>
      </w:rPr>
      <w:t> </w:t>
    </w:r>
  </w:p>
  <w:p w:rsidR="00AE674B" w:rsidRDefault="00E70595" w:rsidP="00417FFC">
    <w:pPr>
      <w:pStyle w:val="Footer"/>
      <w:spacing w:after="0"/>
      <w:rPr>
        <w:b/>
        <w:bCs/>
        <w:sz w:val="18"/>
      </w:rPr>
    </w:pPr>
    <w:r>
      <w:rPr>
        <w:sz w:val="18"/>
      </w:rPr>
      <w:t xml:space="preserve"> </w:t>
    </w:r>
    <w:r w:rsidR="00CE657A">
      <w:rPr>
        <w:b/>
        <w:bCs/>
        <w:sz w:val="18"/>
      </w:rPr>
      <w:t xml:space="preserve">If you would like this letter in an appropriate alternative format, such as large print, Braille, cassette or an </w:t>
    </w:r>
  </w:p>
  <w:p w:rsidR="00CE657A" w:rsidRPr="000E6FDC" w:rsidRDefault="00CE657A" w:rsidP="00417FFC">
    <w:pPr>
      <w:pStyle w:val="Footer"/>
      <w:spacing w:after="0"/>
      <w:rPr>
        <w:b/>
        <w:bCs/>
        <w:sz w:val="20"/>
      </w:rPr>
    </w:pPr>
    <w:r>
      <w:rPr>
        <w:b/>
        <w:bCs/>
        <w:sz w:val="18"/>
      </w:rPr>
      <w:t>alternative language please telephone school on 01969 667308.</w:t>
    </w:r>
  </w:p>
  <w:p w:rsidR="00D95245" w:rsidRDefault="00D95245">
    <w:pPr>
      <w:pStyle w:val="Footer"/>
      <w:rPr>
        <w:b/>
        <w:bCs/>
        <w:sz w:val="20"/>
      </w:rPr>
    </w:pPr>
  </w:p>
  <w:p w:rsidR="00CE657A" w:rsidRDefault="00CE657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7041C" w:rsidRDefault="0037041C">
      <w:r>
        <w:separator/>
      </w:r>
    </w:p>
  </w:footnote>
  <w:footnote w:type="continuationSeparator" w:id="0">
    <w:p w:rsidR="0037041C" w:rsidRDefault="003704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95245" w:rsidRDefault="00934E25">
    <w:pPr>
      <w:pStyle w:val="Header"/>
      <w:tabs>
        <w:tab w:val="clear" w:pos="4153"/>
        <w:tab w:val="clear" w:pos="8306"/>
      </w:tabs>
      <w:ind w:right="-442"/>
      <w:rPr>
        <w:b/>
        <w:bCs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-167640</wp:posOffset>
          </wp:positionH>
          <wp:positionV relativeFrom="paragraph">
            <wp:posOffset>318135</wp:posOffset>
          </wp:positionV>
          <wp:extent cx="1943100" cy="828675"/>
          <wp:effectExtent l="0" t="0" r="0" b="0"/>
          <wp:wrapTight wrapText="bothSides">
            <wp:wrapPolygon edited="0">
              <wp:start x="0" y="0"/>
              <wp:lineTo x="0" y="21352"/>
              <wp:lineTo x="21388" y="21352"/>
              <wp:lineTo x="21388" y="0"/>
              <wp:lineTo x="0" y="0"/>
            </wp:wrapPolygon>
          </wp:wrapTight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4399280</wp:posOffset>
          </wp:positionH>
          <wp:positionV relativeFrom="paragraph">
            <wp:posOffset>-41910</wp:posOffset>
          </wp:positionV>
          <wp:extent cx="1981200" cy="1199515"/>
          <wp:effectExtent l="0" t="0" r="0" b="0"/>
          <wp:wrapTight wrapText="bothSides">
            <wp:wrapPolygon edited="0">
              <wp:start x="0" y="0"/>
              <wp:lineTo x="0" y="21268"/>
              <wp:lineTo x="21392" y="21268"/>
              <wp:lineTo x="21392" y="0"/>
              <wp:lineTo x="0" y="0"/>
            </wp:wrapPolygon>
          </wp:wrapTight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1199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9676" w:type="dxa"/>
      <w:tblInd w:w="1110" w:type="dxa"/>
      <w:tblLayout w:type="fixed"/>
      <w:tblLook w:val="0000" w:firstRow="0" w:lastRow="0" w:firstColumn="0" w:lastColumn="0" w:noHBand="0" w:noVBand="0"/>
    </w:tblPr>
    <w:tblGrid>
      <w:gridCol w:w="2667"/>
      <w:gridCol w:w="7009"/>
    </w:tblGrid>
    <w:tr w:rsidR="00D95245" w:rsidTr="0068644E">
      <w:tblPrEx>
        <w:tblCellMar>
          <w:top w:w="0" w:type="dxa"/>
          <w:bottom w:w="0" w:type="dxa"/>
        </w:tblCellMar>
      </w:tblPrEx>
      <w:trPr>
        <w:trHeight w:val="68"/>
      </w:trPr>
      <w:tc>
        <w:tcPr>
          <w:tcW w:w="2667" w:type="dxa"/>
        </w:tcPr>
        <w:p w:rsidR="00D95245" w:rsidRDefault="00D95245" w:rsidP="0068644E">
          <w:pPr>
            <w:pStyle w:val="Header"/>
            <w:jc w:val="center"/>
          </w:pPr>
        </w:p>
      </w:tc>
      <w:tc>
        <w:tcPr>
          <w:tcW w:w="7009" w:type="dxa"/>
        </w:tcPr>
        <w:p w:rsidR="00FC12A1" w:rsidRDefault="00D45727">
          <w:pPr>
            <w:tabs>
              <w:tab w:val="left" w:pos="2865"/>
            </w:tabs>
            <w:rPr>
              <w:color w:val="EAEAEA"/>
              <w:sz w:val="18"/>
            </w:rPr>
          </w:pPr>
          <w:r>
            <w:rPr>
              <w:color w:val="EAEAEA"/>
              <w:sz w:val="18"/>
            </w:rPr>
            <w:t xml:space="preserve">                                                               </w:t>
          </w:r>
        </w:p>
        <w:p w:rsidR="00D95245" w:rsidRPr="00FC12A1" w:rsidRDefault="00D95245" w:rsidP="00FC12A1">
          <w:pPr>
            <w:rPr>
              <w:sz w:val="18"/>
            </w:rPr>
          </w:pPr>
        </w:p>
      </w:tc>
    </w:tr>
  </w:tbl>
  <w:p w:rsidR="00BB7D17" w:rsidRPr="00BB7D17" w:rsidRDefault="00BB7D17" w:rsidP="00BB7D17">
    <w:pPr>
      <w:pStyle w:val="Header"/>
      <w:jc w:val="right"/>
      <w:rPr>
        <w:rFonts w:ascii="Segoe UI" w:hAnsi="Segoe UI" w:cs="Arial"/>
        <w:sz w:val="18"/>
        <w:szCs w:val="18"/>
      </w:rPr>
    </w:pPr>
    <w:r w:rsidRPr="00ED6AB1">
      <w:rPr>
        <w:rFonts w:ascii="Segoe UI" w:hAnsi="Segoe UI" w:cs="Arial"/>
        <w:color w:val="5B9BD5"/>
        <w:sz w:val="18"/>
        <w:szCs w:val="18"/>
      </w:rPr>
      <w:t>‘Not just a school. Taking learning to other places.’</w:t>
    </w:r>
    <w:r w:rsidR="00D95245" w:rsidRPr="00ED6AB1">
      <w:rPr>
        <w:rFonts w:ascii="Segoe UI" w:hAnsi="Segoe UI" w:cs="Arial"/>
        <w:color w:val="5B9BD5"/>
        <w:sz w:val="18"/>
        <w:szCs w:val="18"/>
      </w:rPr>
      <w:t xml:space="preserve">                                                                                                                      </w:t>
    </w:r>
  </w:p>
  <w:p w:rsidR="00CD5E8C" w:rsidRPr="00BB7D17" w:rsidRDefault="00140CBB" w:rsidP="003C2384">
    <w:pPr>
      <w:pStyle w:val="Header"/>
      <w:jc w:val="right"/>
      <w:rPr>
        <w:rFonts w:ascii="Segoe UI" w:hAnsi="Segoe UI" w:cs="Arial"/>
        <w:sz w:val="18"/>
        <w:szCs w:val="18"/>
      </w:rPr>
    </w:pPr>
    <w:r>
      <w:rPr>
        <w:rFonts w:ascii="Segoe UI" w:hAnsi="Segoe UI" w:cs="Arial"/>
        <w:sz w:val="18"/>
        <w:szCs w:val="18"/>
      </w:rPr>
      <w:t>Head</w:t>
    </w:r>
    <w:r w:rsidR="003C2384">
      <w:rPr>
        <w:rFonts w:ascii="Segoe UI" w:hAnsi="Segoe UI" w:cs="Arial"/>
        <w:sz w:val="18"/>
        <w:szCs w:val="18"/>
      </w:rPr>
      <w:t>teacher</w:t>
    </w:r>
    <w:r w:rsidR="00D95245" w:rsidRPr="00BB7D17">
      <w:rPr>
        <w:rFonts w:ascii="Segoe UI" w:hAnsi="Segoe UI" w:cs="Arial"/>
        <w:sz w:val="18"/>
        <w:szCs w:val="18"/>
      </w:rPr>
      <w:t>:</w:t>
    </w:r>
    <w:r w:rsidR="00E6453A" w:rsidRPr="00BB7D17">
      <w:rPr>
        <w:rFonts w:ascii="Segoe UI" w:hAnsi="Segoe UI" w:cs="Arial"/>
        <w:sz w:val="18"/>
        <w:szCs w:val="18"/>
      </w:rPr>
      <w:t xml:space="preserve">  </w:t>
    </w:r>
    <w:r w:rsidR="00D95245" w:rsidRPr="00BB7D17">
      <w:rPr>
        <w:rFonts w:ascii="Segoe UI" w:hAnsi="Segoe UI" w:cs="Arial"/>
        <w:sz w:val="18"/>
        <w:szCs w:val="18"/>
      </w:rPr>
      <w:t xml:space="preserve"> </w:t>
    </w:r>
    <w:r w:rsidR="00E6453A" w:rsidRPr="00BB7D17">
      <w:rPr>
        <w:rFonts w:ascii="Segoe UI" w:hAnsi="Segoe UI" w:cs="Arial"/>
        <w:sz w:val="18"/>
        <w:szCs w:val="18"/>
      </w:rPr>
      <w:t xml:space="preserve">Miss </w:t>
    </w:r>
    <w:r>
      <w:rPr>
        <w:rFonts w:ascii="Segoe UI" w:hAnsi="Segoe UI" w:cs="Arial"/>
        <w:sz w:val="18"/>
        <w:szCs w:val="18"/>
      </w:rPr>
      <w:t>Andrea Caygill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33783"/>
    <w:multiLevelType w:val="hybridMultilevel"/>
    <w:tmpl w:val="C1D49B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32FD4"/>
    <w:multiLevelType w:val="hybridMultilevel"/>
    <w:tmpl w:val="41A02B0C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163235B"/>
    <w:multiLevelType w:val="hybridMultilevel"/>
    <w:tmpl w:val="176CD6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846E5"/>
    <w:multiLevelType w:val="hybridMultilevel"/>
    <w:tmpl w:val="FF5AA6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3FE7D4A"/>
    <w:multiLevelType w:val="hybridMultilevel"/>
    <w:tmpl w:val="221AA2C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3A7E3B"/>
    <w:multiLevelType w:val="hybridMultilevel"/>
    <w:tmpl w:val="E0BACB8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A72DEE"/>
    <w:multiLevelType w:val="hybridMultilevel"/>
    <w:tmpl w:val="7B2833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87200B"/>
    <w:multiLevelType w:val="hybridMultilevel"/>
    <w:tmpl w:val="1CA8B14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3228B5"/>
    <w:multiLevelType w:val="hybridMultilevel"/>
    <w:tmpl w:val="1E1ED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01231"/>
    <w:multiLevelType w:val="hybridMultilevel"/>
    <w:tmpl w:val="1BC247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CA251D"/>
    <w:multiLevelType w:val="hybridMultilevel"/>
    <w:tmpl w:val="E95C25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8E4E9F"/>
    <w:multiLevelType w:val="hybridMultilevel"/>
    <w:tmpl w:val="E1B8F0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AD3A5F"/>
    <w:multiLevelType w:val="hybridMultilevel"/>
    <w:tmpl w:val="2C62F2B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9B2E1A"/>
    <w:multiLevelType w:val="hybridMultilevel"/>
    <w:tmpl w:val="A81235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D60DD4"/>
    <w:multiLevelType w:val="hybridMultilevel"/>
    <w:tmpl w:val="935823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93726556">
    <w:abstractNumId w:val="4"/>
  </w:num>
  <w:num w:numId="2" w16cid:durableId="867718702">
    <w:abstractNumId w:val="2"/>
  </w:num>
  <w:num w:numId="3" w16cid:durableId="1579248300">
    <w:abstractNumId w:val="1"/>
  </w:num>
  <w:num w:numId="4" w16cid:durableId="576323975">
    <w:abstractNumId w:val="11"/>
  </w:num>
  <w:num w:numId="5" w16cid:durableId="887566475">
    <w:abstractNumId w:val="9"/>
  </w:num>
  <w:num w:numId="6" w16cid:durableId="241524912">
    <w:abstractNumId w:val="3"/>
  </w:num>
  <w:num w:numId="7" w16cid:durableId="2077361524">
    <w:abstractNumId w:val="0"/>
  </w:num>
  <w:num w:numId="8" w16cid:durableId="1659311448">
    <w:abstractNumId w:val="10"/>
  </w:num>
  <w:num w:numId="9" w16cid:durableId="243540525">
    <w:abstractNumId w:val="14"/>
  </w:num>
  <w:num w:numId="10" w16cid:durableId="1342275541">
    <w:abstractNumId w:val="5"/>
  </w:num>
  <w:num w:numId="11" w16cid:durableId="1377661818">
    <w:abstractNumId w:val="7"/>
  </w:num>
  <w:num w:numId="12" w16cid:durableId="1803109963">
    <w:abstractNumId w:val="6"/>
  </w:num>
  <w:num w:numId="13" w16cid:durableId="1917745124">
    <w:abstractNumId w:val="12"/>
  </w:num>
  <w:num w:numId="14" w16cid:durableId="695275378">
    <w:abstractNumId w:val="13"/>
  </w:num>
  <w:num w:numId="15" w16cid:durableId="8669154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AF8"/>
    <w:rsid w:val="00013524"/>
    <w:rsid w:val="000264CD"/>
    <w:rsid w:val="00041D66"/>
    <w:rsid w:val="000649D2"/>
    <w:rsid w:val="000B236A"/>
    <w:rsid w:val="000B632C"/>
    <w:rsid w:val="000C2BB7"/>
    <w:rsid w:val="000C4FA4"/>
    <w:rsid w:val="000E6FDC"/>
    <w:rsid w:val="00105417"/>
    <w:rsid w:val="00115054"/>
    <w:rsid w:val="0012219A"/>
    <w:rsid w:val="00140CBB"/>
    <w:rsid w:val="00185C0F"/>
    <w:rsid w:val="00185D8E"/>
    <w:rsid w:val="00187FAB"/>
    <w:rsid w:val="00192CED"/>
    <w:rsid w:val="001C66E6"/>
    <w:rsid w:val="001C7D9E"/>
    <w:rsid w:val="001E0ED0"/>
    <w:rsid w:val="001E76CE"/>
    <w:rsid w:val="001F1554"/>
    <w:rsid w:val="001F242C"/>
    <w:rsid w:val="001F6DFA"/>
    <w:rsid w:val="001F7167"/>
    <w:rsid w:val="002243A1"/>
    <w:rsid w:val="00226473"/>
    <w:rsid w:val="00251C54"/>
    <w:rsid w:val="00252A84"/>
    <w:rsid w:val="0027001B"/>
    <w:rsid w:val="002709B8"/>
    <w:rsid w:val="00273BFF"/>
    <w:rsid w:val="002A0BFD"/>
    <w:rsid w:val="002B4C10"/>
    <w:rsid w:val="002C1B7C"/>
    <w:rsid w:val="002C4203"/>
    <w:rsid w:val="002D1F6F"/>
    <w:rsid w:val="0037041C"/>
    <w:rsid w:val="003C2384"/>
    <w:rsid w:val="003C5F46"/>
    <w:rsid w:val="003E63FB"/>
    <w:rsid w:val="00417FFC"/>
    <w:rsid w:val="00437804"/>
    <w:rsid w:val="00437D4A"/>
    <w:rsid w:val="004A1CA6"/>
    <w:rsid w:val="004A3D1C"/>
    <w:rsid w:val="004B3177"/>
    <w:rsid w:val="004D56E5"/>
    <w:rsid w:val="00527606"/>
    <w:rsid w:val="00537A28"/>
    <w:rsid w:val="00541F05"/>
    <w:rsid w:val="00564290"/>
    <w:rsid w:val="00566E96"/>
    <w:rsid w:val="005A3306"/>
    <w:rsid w:val="005B1600"/>
    <w:rsid w:val="005C2C7B"/>
    <w:rsid w:val="005F63AF"/>
    <w:rsid w:val="00606881"/>
    <w:rsid w:val="00607675"/>
    <w:rsid w:val="00611B5C"/>
    <w:rsid w:val="006136B0"/>
    <w:rsid w:val="0062296F"/>
    <w:rsid w:val="00664E13"/>
    <w:rsid w:val="0067411E"/>
    <w:rsid w:val="0068644E"/>
    <w:rsid w:val="006A6E74"/>
    <w:rsid w:val="006B5310"/>
    <w:rsid w:val="006C074B"/>
    <w:rsid w:val="006C4D73"/>
    <w:rsid w:val="006C6605"/>
    <w:rsid w:val="006F2454"/>
    <w:rsid w:val="006F6D97"/>
    <w:rsid w:val="006F71C4"/>
    <w:rsid w:val="00707480"/>
    <w:rsid w:val="007137C6"/>
    <w:rsid w:val="00725D3A"/>
    <w:rsid w:val="007361C4"/>
    <w:rsid w:val="00742989"/>
    <w:rsid w:val="00744ADB"/>
    <w:rsid w:val="00752741"/>
    <w:rsid w:val="00791EA3"/>
    <w:rsid w:val="00794598"/>
    <w:rsid w:val="007A7F2B"/>
    <w:rsid w:val="00842421"/>
    <w:rsid w:val="00844E3C"/>
    <w:rsid w:val="0086121E"/>
    <w:rsid w:val="008700A9"/>
    <w:rsid w:val="008860F8"/>
    <w:rsid w:val="008A0643"/>
    <w:rsid w:val="008A08FE"/>
    <w:rsid w:val="008B35F9"/>
    <w:rsid w:val="008C7030"/>
    <w:rsid w:val="008D266D"/>
    <w:rsid w:val="009106A0"/>
    <w:rsid w:val="00934E25"/>
    <w:rsid w:val="00961F65"/>
    <w:rsid w:val="0096667B"/>
    <w:rsid w:val="00986506"/>
    <w:rsid w:val="009A7C3E"/>
    <w:rsid w:val="009C54E1"/>
    <w:rsid w:val="009D177F"/>
    <w:rsid w:val="009E7DF3"/>
    <w:rsid w:val="00A01BB6"/>
    <w:rsid w:val="00A03FCE"/>
    <w:rsid w:val="00A04629"/>
    <w:rsid w:val="00A45AC8"/>
    <w:rsid w:val="00A97AF8"/>
    <w:rsid w:val="00AB2BCE"/>
    <w:rsid w:val="00AB4B50"/>
    <w:rsid w:val="00AB4C28"/>
    <w:rsid w:val="00AC52AF"/>
    <w:rsid w:val="00AD0549"/>
    <w:rsid w:val="00AD2180"/>
    <w:rsid w:val="00AD3581"/>
    <w:rsid w:val="00AE674B"/>
    <w:rsid w:val="00B37B3C"/>
    <w:rsid w:val="00B70FF4"/>
    <w:rsid w:val="00B732EA"/>
    <w:rsid w:val="00B73DD4"/>
    <w:rsid w:val="00B84E54"/>
    <w:rsid w:val="00BB7D17"/>
    <w:rsid w:val="00BC37B1"/>
    <w:rsid w:val="00C079F4"/>
    <w:rsid w:val="00C12B3B"/>
    <w:rsid w:val="00C53E56"/>
    <w:rsid w:val="00C61CEF"/>
    <w:rsid w:val="00C63EDC"/>
    <w:rsid w:val="00C66F35"/>
    <w:rsid w:val="00C8001B"/>
    <w:rsid w:val="00C80829"/>
    <w:rsid w:val="00CB5DDB"/>
    <w:rsid w:val="00CC05F3"/>
    <w:rsid w:val="00CD5E8C"/>
    <w:rsid w:val="00CD69C8"/>
    <w:rsid w:val="00CE657A"/>
    <w:rsid w:val="00CF15B3"/>
    <w:rsid w:val="00D178F9"/>
    <w:rsid w:val="00D45727"/>
    <w:rsid w:val="00D76643"/>
    <w:rsid w:val="00D82928"/>
    <w:rsid w:val="00D85F35"/>
    <w:rsid w:val="00D86CFD"/>
    <w:rsid w:val="00D943BF"/>
    <w:rsid w:val="00D95245"/>
    <w:rsid w:val="00DB4511"/>
    <w:rsid w:val="00DE5D44"/>
    <w:rsid w:val="00DF2F33"/>
    <w:rsid w:val="00E06E93"/>
    <w:rsid w:val="00E0725A"/>
    <w:rsid w:val="00E410F2"/>
    <w:rsid w:val="00E51591"/>
    <w:rsid w:val="00E63F19"/>
    <w:rsid w:val="00E6453A"/>
    <w:rsid w:val="00E70595"/>
    <w:rsid w:val="00E85ABD"/>
    <w:rsid w:val="00E94E76"/>
    <w:rsid w:val="00EA479B"/>
    <w:rsid w:val="00EA56CA"/>
    <w:rsid w:val="00ED1DB1"/>
    <w:rsid w:val="00ED6AB1"/>
    <w:rsid w:val="00EE5571"/>
    <w:rsid w:val="00EF210A"/>
    <w:rsid w:val="00F03A6D"/>
    <w:rsid w:val="00F05685"/>
    <w:rsid w:val="00F11664"/>
    <w:rsid w:val="00F24173"/>
    <w:rsid w:val="00F40066"/>
    <w:rsid w:val="00F441A0"/>
    <w:rsid w:val="00F44C09"/>
    <w:rsid w:val="00F5288A"/>
    <w:rsid w:val="00F71766"/>
    <w:rsid w:val="00FC12A1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5:chartTrackingRefBased/>
  <w15:docId w15:val="{3DD057F9-B26B-490B-86B3-880D1F9D6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0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B632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customStyle="1" w:styleId="xl25">
    <w:name w:val="xl25"/>
    <w:basedOn w:val="Normal"/>
    <w:pP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styleId="BodyTextIndent">
    <w:name w:val="Body Text Indent"/>
    <w:basedOn w:val="Normal"/>
    <w:pPr>
      <w:ind w:left="420"/>
    </w:pPr>
    <w:rPr>
      <w:rFonts w:ascii="Times New Roman" w:hAnsi="Times New Roman"/>
    </w:rPr>
  </w:style>
  <w:style w:type="character" w:customStyle="1" w:styleId="Heading3Char">
    <w:name w:val="Heading 3 Char"/>
    <w:link w:val="Heading3"/>
    <w:semiHidden/>
    <w:rsid w:val="000B632C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BasicParagraph">
    <w:name w:val="[Basic Paragraph]"/>
    <w:basedOn w:val="Normal"/>
    <w:uiPriority w:val="99"/>
    <w:rsid w:val="008A0643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A0643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2A0B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Strong">
    <w:name w:val="Strong"/>
    <w:uiPriority w:val="22"/>
    <w:qFormat/>
    <w:rsid w:val="002A0BFD"/>
    <w:rPr>
      <w:b/>
      <w:bCs/>
    </w:rPr>
  </w:style>
  <w:style w:type="paragraph" w:styleId="BodyText">
    <w:name w:val="Body Text"/>
    <w:basedOn w:val="Normal"/>
    <w:link w:val="BodyTextChar"/>
    <w:rsid w:val="008860F8"/>
    <w:pPr>
      <w:spacing w:after="120"/>
    </w:pPr>
  </w:style>
  <w:style w:type="character" w:customStyle="1" w:styleId="BodyTextChar">
    <w:name w:val="Body Text Char"/>
    <w:link w:val="BodyText"/>
    <w:rsid w:val="008860F8"/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2243A1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2243A1"/>
    <w:rPr>
      <w:rFonts w:ascii="Segoe UI" w:eastAsia="Calibri" w:hAnsi="Segoe UI"/>
      <w:sz w:val="18"/>
      <w:szCs w:val="18"/>
      <w:lang w:eastAsia="en-US"/>
    </w:rPr>
  </w:style>
  <w:style w:type="paragraph" w:customStyle="1" w:styleId="Body">
    <w:name w:val="Body"/>
    <w:rsid w:val="00252A8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en-GB"/>
    </w:rPr>
  </w:style>
  <w:style w:type="character" w:styleId="UnresolvedMention">
    <w:name w:val="Unresolved Mention"/>
    <w:uiPriority w:val="99"/>
    <w:semiHidden/>
    <w:unhideWhenUsed/>
    <w:rsid w:val="00CD5E8C"/>
    <w:rPr>
      <w:color w:val="605E5C"/>
      <w:shd w:val="clear" w:color="auto" w:fill="E1DFDD"/>
    </w:rPr>
  </w:style>
  <w:style w:type="paragraph" w:styleId="Subtitle">
    <w:name w:val="Subtitle"/>
    <w:basedOn w:val="Normal"/>
    <w:link w:val="SubtitleChar"/>
    <w:qFormat/>
    <w:rsid w:val="00CD5E8C"/>
    <w:pPr>
      <w:spacing w:after="0" w:line="240" w:lineRule="auto"/>
      <w:jc w:val="center"/>
    </w:pPr>
    <w:rPr>
      <w:rFonts w:ascii="Times New Roman" w:eastAsia="Times New Roman" w:hAnsi="Times New Roman"/>
      <w:b/>
      <w:bCs/>
      <w:sz w:val="48"/>
      <w:szCs w:val="20"/>
      <w:u w:val="single"/>
      <w:lang w:val="fr-FR"/>
    </w:rPr>
  </w:style>
  <w:style w:type="character" w:customStyle="1" w:styleId="SubtitleChar">
    <w:name w:val="Subtitle Char"/>
    <w:link w:val="Subtitle"/>
    <w:rsid w:val="00CD5E8C"/>
    <w:rPr>
      <w:b/>
      <w:bCs/>
      <w:sz w:val="48"/>
      <w:u w:val="single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file:///\\srv-dc\staff\ebrown\Downloads\Logo%20for%20Schools_Climate%20Change%20%20(1).png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awesprimary.co.uk" TargetMode="External"/><Relationship Id="rId1" Type="http://schemas.openxmlformats.org/officeDocument/2006/relationships/hyperlink" Target="mailto:hawes@ycatschools.co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Documents\WORD\LETTERS\letterhead_computer_achievement.dotcopi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EFF8A18983424089625A6A47649C8F" ma:contentTypeVersion="15" ma:contentTypeDescription="Create a new document." ma:contentTypeScope="" ma:versionID="b868ea84780e3ceda288e55521ec26e4">
  <xsd:schema xmlns:xsd="http://www.w3.org/2001/XMLSchema" xmlns:xs="http://www.w3.org/2001/XMLSchema" xmlns:p="http://schemas.microsoft.com/office/2006/metadata/properties" xmlns:ns2="f045e528-516f-4ad4-b82e-614a7222628c" xmlns:ns3="2efbcfbf-aa56-4efd-b9cc-d24f34dac2d6" targetNamespace="http://schemas.microsoft.com/office/2006/metadata/properties" ma:root="true" ma:fieldsID="157de4cbc460b49c95a3095b755d0847" ns2:_="" ns3:_="">
    <xsd:import namespace="f045e528-516f-4ad4-b82e-614a7222628c"/>
    <xsd:import namespace="2efbcfbf-aa56-4efd-b9cc-d24f34dac2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45e528-516f-4ad4-b82e-614a722262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cd0fe9f-59d2-4f89-bcd6-d341e75c7c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fbcfbf-aa56-4efd-b9cc-d24f34dac2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a2717dc-adb1-4994-b751-6babcd237084}" ma:internalName="TaxCatchAll" ma:showField="CatchAllData" ma:web="2efbcfbf-aa56-4efd-b9cc-d24f34dac2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fbcfbf-aa56-4efd-b9cc-d24f34dac2d6" xsi:nil="true"/>
    <lcf76f155ced4ddcb4097134ff3c332f xmlns="f045e528-516f-4ad4-b82e-614a722262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3F3A116-9931-4A32-8720-FD5286698C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E472FE-6AC1-4C3B-8F6C-6CAFE2EBB5FD}"/>
</file>

<file path=customXml/itemProps3.xml><?xml version="1.0" encoding="utf-8"?>
<ds:datastoreItem xmlns:ds="http://schemas.openxmlformats.org/officeDocument/2006/customXml" ds:itemID="{F12F285D-07DE-462F-90C5-42EA0F8DA09B}"/>
</file>

<file path=docProps/app.xml><?xml version="1.0" encoding="utf-8"?>
<Properties xmlns="http://schemas.openxmlformats.org/officeDocument/2006/extended-properties" xmlns:vt="http://schemas.openxmlformats.org/officeDocument/2006/docPropsVTypes">
  <Template>letterhead_computer_achievement.dotcopier.dot</Template>
  <TotalTime>4</TotalTime>
  <Pages>1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Hawes Community Primary School</vt:lpstr>
    </vt:vector>
  </TitlesOfParts>
  <Company>Hawes Primary School</Company>
  <LinksUpToDate>false</LinksUpToDate>
  <CharactersWithSpaces>3308</CharactersWithSpaces>
  <SharedDoc>false</SharedDoc>
  <HLinks>
    <vt:vector size="18" baseType="variant">
      <vt:variant>
        <vt:i4>3211379</vt:i4>
      </vt:variant>
      <vt:variant>
        <vt:i4>3</vt:i4>
      </vt:variant>
      <vt:variant>
        <vt:i4>0</vt:i4>
      </vt:variant>
      <vt:variant>
        <vt:i4>5</vt:i4>
      </vt:variant>
      <vt:variant>
        <vt:lpwstr>http://www.hawesprimary.co.uk/</vt:lpwstr>
      </vt:variant>
      <vt:variant>
        <vt:lpwstr/>
      </vt:variant>
      <vt:variant>
        <vt:i4>3604557</vt:i4>
      </vt:variant>
      <vt:variant>
        <vt:i4>0</vt:i4>
      </vt:variant>
      <vt:variant>
        <vt:i4>0</vt:i4>
      </vt:variant>
      <vt:variant>
        <vt:i4>5</vt:i4>
      </vt:variant>
      <vt:variant>
        <vt:lpwstr>mailto:hawes@ycatschools.co.uk</vt:lpwstr>
      </vt:variant>
      <vt:variant>
        <vt:lpwstr/>
      </vt:variant>
      <vt:variant>
        <vt:i4>3145757</vt:i4>
      </vt:variant>
      <vt:variant>
        <vt:i4>-1</vt:i4>
      </vt:variant>
      <vt:variant>
        <vt:i4>1028</vt:i4>
      </vt:variant>
      <vt:variant>
        <vt:i4>1</vt:i4>
      </vt:variant>
      <vt:variant>
        <vt:lpwstr>\\srv-dc\staff\ebrown\Downloads\Logo for Schools_Climate Change  (1).png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Hawes Community Primary School</dc:title>
  <dc:subject/>
  <dc:creator>9jwoody</dc:creator>
  <cp:keywords/>
  <cp:lastModifiedBy>Andrea Caygill</cp:lastModifiedBy>
  <cp:revision>3</cp:revision>
  <cp:lastPrinted>2026-09-16T21:58:00Z</cp:lastPrinted>
  <dcterms:created xsi:type="dcterms:W3CDTF">2026-09-17T06:52:00Z</dcterms:created>
  <dcterms:modified xsi:type="dcterms:W3CDTF">2026-09-17T06:52:00Z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ContentTypeId">
    <vt:lpwstr>0x0101005CEFF8A18983424089625A6A47649C8F</vt:lpwstr>
  </property>
  <property fmtid="{D5CDD505-2E9C-101B-9397-08002B2CF9AE}" pid="5" name="_activity">
    <vt:lpwstr/>
  </property>
</Properties>
</file>